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957FC4" w:rsidRDefault="00A13AEC" w:rsidP="00D041D4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REFORMA</w:t>
      </w:r>
      <w:r w:rsidR="00ED2E8C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TRIBUTARIA</w:t>
      </w:r>
      <w:r w:rsidR="00ED2E8C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2017</w:t>
      </w:r>
      <w:r w:rsidR="00440B96">
        <w:rPr>
          <w:rFonts w:ascii="Arial" w:hAnsi="Arial" w:cs="Arial"/>
          <w:b/>
        </w:rPr>
        <w:br/>
      </w:r>
      <w:r w:rsidR="00ED2E8C" w:rsidRPr="00ED2E8C">
        <w:rPr>
          <w:rFonts w:ascii="Arial" w:hAnsi="Arial" w:cs="Arial"/>
          <w:b/>
        </w:rPr>
        <w:t>Y</w:t>
      </w:r>
      <w:r w:rsidR="00ED2E8C">
        <w:rPr>
          <w:rFonts w:ascii="Arial" w:hAnsi="Arial" w:cs="Arial"/>
          <w:b/>
        </w:rPr>
        <w:t xml:space="preserve"> </w:t>
      </w:r>
      <w:bookmarkStart w:id="0" w:name="_GoBack"/>
      <w:bookmarkEnd w:id="0"/>
      <w:r w:rsidR="00440B96">
        <w:rPr>
          <w:rFonts w:ascii="Arial" w:hAnsi="Arial" w:cs="Arial"/>
          <w:b/>
        </w:rPr>
        <w:t>ÚLTIMAS MODIFICACIONES TRIBUTARIAS</w:t>
      </w:r>
    </w:p>
    <w:p w:rsidR="00440B96" w:rsidRDefault="00440B96" w:rsidP="00D041D4">
      <w:pPr>
        <w:spacing w:line="240" w:lineRule="atLeast"/>
        <w:jc w:val="center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D86" w:rsidRDefault="001A4D86" w:rsidP="00AF7AD0">
      <w:r>
        <w:separator/>
      </w:r>
    </w:p>
  </w:endnote>
  <w:endnote w:type="continuationSeparator" w:id="0">
    <w:p w:rsidR="001A4D86" w:rsidRDefault="001A4D86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1A4D86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D86" w:rsidRDefault="001A4D86" w:rsidP="00AF7AD0">
      <w:r>
        <w:separator/>
      </w:r>
    </w:p>
  </w:footnote>
  <w:footnote w:type="continuationSeparator" w:id="0">
    <w:p w:rsidR="001A4D86" w:rsidRDefault="001A4D86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1A4D8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1A4D8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7AC2"/>
    <w:rsid w:val="000978E0"/>
    <w:rsid w:val="000A377E"/>
    <w:rsid w:val="000B3C68"/>
    <w:rsid w:val="000C58B8"/>
    <w:rsid w:val="000C592C"/>
    <w:rsid w:val="000D5A4F"/>
    <w:rsid w:val="000D6AA4"/>
    <w:rsid w:val="000F4F34"/>
    <w:rsid w:val="00124D5E"/>
    <w:rsid w:val="00143A9D"/>
    <w:rsid w:val="001464B3"/>
    <w:rsid w:val="00163E7B"/>
    <w:rsid w:val="001800D1"/>
    <w:rsid w:val="0019399D"/>
    <w:rsid w:val="001A4D86"/>
    <w:rsid w:val="001B7851"/>
    <w:rsid w:val="001C67C6"/>
    <w:rsid w:val="001C6808"/>
    <w:rsid w:val="001F3296"/>
    <w:rsid w:val="002255AB"/>
    <w:rsid w:val="002266F5"/>
    <w:rsid w:val="0023584C"/>
    <w:rsid w:val="0027438C"/>
    <w:rsid w:val="002F427E"/>
    <w:rsid w:val="00316ED2"/>
    <w:rsid w:val="00327566"/>
    <w:rsid w:val="003348D9"/>
    <w:rsid w:val="003528A4"/>
    <w:rsid w:val="00375A8C"/>
    <w:rsid w:val="00385DA3"/>
    <w:rsid w:val="003C3999"/>
    <w:rsid w:val="004158C4"/>
    <w:rsid w:val="004169F0"/>
    <w:rsid w:val="00440B96"/>
    <w:rsid w:val="00467C5F"/>
    <w:rsid w:val="004A3241"/>
    <w:rsid w:val="004F21EE"/>
    <w:rsid w:val="0052226A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E243A"/>
    <w:rsid w:val="006F187B"/>
    <w:rsid w:val="00713D4D"/>
    <w:rsid w:val="007471B2"/>
    <w:rsid w:val="00761393"/>
    <w:rsid w:val="00761D46"/>
    <w:rsid w:val="00771708"/>
    <w:rsid w:val="00815BB6"/>
    <w:rsid w:val="008A4920"/>
    <w:rsid w:val="008B5CBB"/>
    <w:rsid w:val="008B75DA"/>
    <w:rsid w:val="008E0C1D"/>
    <w:rsid w:val="008F0B99"/>
    <w:rsid w:val="00906CA1"/>
    <w:rsid w:val="00936A23"/>
    <w:rsid w:val="00957FC4"/>
    <w:rsid w:val="00971FE2"/>
    <w:rsid w:val="00974CF6"/>
    <w:rsid w:val="0097784C"/>
    <w:rsid w:val="00994F29"/>
    <w:rsid w:val="009A0D0A"/>
    <w:rsid w:val="009A4CE0"/>
    <w:rsid w:val="009C7C22"/>
    <w:rsid w:val="00A015E6"/>
    <w:rsid w:val="00A04BA7"/>
    <w:rsid w:val="00A13AEC"/>
    <w:rsid w:val="00A162F0"/>
    <w:rsid w:val="00A20824"/>
    <w:rsid w:val="00A37EB3"/>
    <w:rsid w:val="00A44CBA"/>
    <w:rsid w:val="00A70456"/>
    <w:rsid w:val="00AB4235"/>
    <w:rsid w:val="00AC3ED7"/>
    <w:rsid w:val="00AE37E3"/>
    <w:rsid w:val="00AE588F"/>
    <w:rsid w:val="00AF7AD0"/>
    <w:rsid w:val="00B116E6"/>
    <w:rsid w:val="00B248C4"/>
    <w:rsid w:val="00B9416E"/>
    <w:rsid w:val="00BB098E"/>
    <w:rsid w:val="00BB1502"/>
    <w:rsid w:val="00BD2198"/>
    <w:rsid w:val="00BF63AC"/>
    <w:rsid w:val="00C014B1"/>
    <w:rsid w:val="00C068D6"/>
    <w:rsid w:val="00C33408"/>
    <w:rsid w:val="00C44E67"/>
    <w:rsid w:val="00C53CDC"/>
    <w:rsid w:val="00CC1CE1"/>
    <w:rsid w:val="00CD1CAD"/>
    <w:rsid w:val="00CD237D"/>
    <w:rsid w:val="00D041D4"/>
    <w:rsid w:val="00D06534"/>
    <w:rsid w:val="00D11741"/>
    <w:rsid w:val="00D149F7"/>
    <w:rsid w:val="00D34591"/>
    <w:rsid w:val="00D67B13"/>
    <w:rsid w:val="00DE0886"/>
    <w:rsid w:val="00DF50E7"/>
    <w:rsid w:val="00DF5480"/>
    <w:rsid w:val="00E10E0F"/>
    <w:rsid w:val="00E44A76"/>
    <w:rsid w:val="00E56FC1"/>
    <w:rsid w:val="00E72012"/>
    <w:rsid w:val="00E74F4F"/>
    <w:rsid w:val="00E928F6"/>
    <w:rsid w:val="00E9290C"/>
    <w:rsid w:val="00ED2E8C"/>
    <w:rsid w:val="00ED70A9"/>
    <w:rsid w:val="00EF39D2"/>
    <w:rsid w:val="00F11121"/>
    <w:rsid w:val="00F25121"/>
    <w:rsid w:val="00F50CCA"/>
    <w:rsid w:val="00F52F84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FB2C4-06A8-40E5-B7FD-17115C0D0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diagramador1</cp:lastModifiedBy>
  <cp:revision>3</cp:revision>
  <cp:lastPrinted>2011-01-19T00:30:00Z</cp:lastPrinted>
  <dcterms:created xsi:type="dcterms:W3CDTF">2016-12-28T00:36:00Z</dcterms:created>
  <dcterms:modified xsi:type="dcterms:W3CDTF">2016-12-28T00:37:00Z</dcterms:modified>
</cp:coreProperties>
</file>