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C2025">
      <w:pPr>
        <w:spacing w:line="240" w:lineRule="atLeast"/>
        <w:jc w:val="center"/>
        <w:rPr>
          <w:rFonts w:ascii="Arial" w:hAnsi="Arial" w:cs="Arial"/>
          <w:b/>
          <w:caps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811D31">
        <w:rPr>
          <w:rFonts w:ascii="Arial" w:hAnsi="Arial" w:cs="Arial"/>
          <w:b/>
          <w:caps/>
        </w:rPr>
        <w:t>P</w:t>
      </w:r>
      <w:r w:rsidR="003657E4">
        <w:rPr>
          <w:rFonts w:ascii="Arial" w:hAnsi="Arial" w:cs="Arial"/>
          <w:b/>
          <w:caps/>
        </w:rPr>
        <w:t>ROGRAMA DE LIBROS ELECTRÓNICOS 2018</w:t>
      </w:r>
      <w:bookmarkStart w:id="0" w:name="_GoBack"/>
      <w:bookmarkEnd w:id="0"/>
    </w:p>
    <w:p w:rsidR="00DC2025" w:rsidRDefault="00DC2025" w:rsidP="00DC2025">
      <w:pPr>
        <w:spacing w:line="240" w:lineRule="atLeast"/>
        <w:jc w:val="center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2BD" w:rsidRDefault="003B32BD" w:rsidP="00AF7AD0">
      <w:r>
        <w:separator/>
      </w:r>
    </w:p>
  </w:endnote>
  <w:endnote w:type="continuationSeparator" w:id="0">
    <w:p w:rsidR="003B32BD" w:rsidRDefault="003B32BD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3B32BD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2BD" w:rsidRDefault="003B32BD" w:rsidP="00AF7AD0">
      <w:r>
        <w:separator/>
      </w:r>
    </w:p>
  </w:footnote>
  <w:footnote w:type="continuationSeparator" w:id="0">
    <w:p w:rsidR="003B32BD" w:rsidRDefault="003B32BD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3B32B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3B32B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36003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003F3"/>
    <w:rsid w:val="001329D0"/>
    <w:rsid w:val="00143A9D"/>
    <w:rsid w:val="00153771"/>
    <w:rsid w:val="00163E7B"/>
    <w:rsid w:val="001800D1"/>
    <w:rsid w:val="0019399D"/>
    <w:rsid w:val="001C6599"/>
    <w:rsid w:val="001C67C6"/>
    <w:rsid w:val="001C6808"/>
    <w:rsid w:val="001F2B5E"/>
    <w:rsid w:val="001F3296"/>
    <w:rsid w:val="002255AB"/>
    <w:rsid w:val="0023584C"/>
    <w:rsid w:val="0027438C"/>
    <w:rsid w:val="00282882"/>
    <w:rsid w:val="002F427E"/>
    <w:rsid w:val="00316ED2"/>
    <w:rsid w:val="003274FD"/>
    <w:rsid w:val="00327566"/>
    <w:rsid w:val="003348D9"/>
    <w:rsid w:val="003528A4"/>
    <w:rsid w:val="003657E4"/>
    <w:rsid w:val="00375A8C"/>
    <w:rsid w:val="003B32BD"/>
    <w:rsid w:val="003C3999"/>
    <w:rsid w:val="004158C4"/>
    <w:rsid w:val="004169F0"/>
    <w:rsid w:val="00466593"/>
    <w:rsid w:val="00467C5F"/>
    <w:rsid w:val="004A3241"/>
    <w:rsid w:val="004D6418"/>
    <w:rsid w:val="004E4289"/>
    <w:rsid w:val="005477FE"/>
    <w:rsid w:val="005A36A6"/>
    <w:rsid w:val="005B568B"/>
    <w:rsid w:val="005B68A2"/>
    <w:rsid w:val="005E1241"/>
    <w:rsid w:val="005E1B59"/>
    <w:rsid w:val="005F5435"/>
    <w:rsid w:val="00610AC5"/>
    <w:rsid w:val="00613AC1"/>
    <w:rsid w:val="00622B8C"/>
    <w:rsid w:val="00660978"/>
    <w:rsid w:val="006663A4"/>
    <w:rsid w:val="00667C64"/>
    <w:rsid w:val="006845D1"/>
    <w:rsid w:val="00694E7B"/>
    <w:rsid w:val="006A44B0"/>
    <w:rsid w:val="006C2945"/>
    <w:rsid w:val="006E243A"/>
    <w:rsid w:val="006F187B"/>
    <w:rsid w:val="006F4B51"/>
    <w:rsid w:val="006F6CA4"/>
    <w:rsid w:val="007108B6"/>
    <w:rsid w:val="007125C1"/>
    <w:rsid w:val="00725DEE"/>
    <w:rsid w:val="007471B2"/>
    <w:rsid w:val="00761393"/>
    <w:rsid w:val="00761D46"/>
    <w:rsid w:val="00771708"/>
    <w:rsid w:val="007B0F0B"/>
    <w:rsid w:val="00811D31"/>
    <w:rsid w:val="00815BB6"/>
    <w:rsid w:val="008B5CBB"/>
    <w:rsid w:val="008D1F1A"/>
    <w:rsid w:val="008F0B99"/>
    <w:rsid w:val="00906CA1"/>
    <w:rsid w:val="00936A23"/>
    <w:rsid w:val="00957FC4"/>
    <w:rsid w:val="00967A5B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282C"/>
    <w:rsid w:val="00AC3ED7"/>
    <w:rsid w:val="00AD645A"/>
    <w:rsid w:val="00AE37E3"/>
    <w:rsid w:val="00AE588F"/>
    <w:rsid w:val="00AF7AD0"/>
    <w:rsid w:val="00B248C4"/>
    <w:rsid w:val="00B2579A"/>
    <w:rsid w:val="00B830BB"/>
    <w:rsid w:val="00BB098E"/>
    <w:rsid w:val="00BB19A2"/>
    <w:rsid w:val="00BD2198"/>
    <w:rsid w:val="00BF63AC"/>
    <w:rsid w:val="00C008C5"/>
    <w:rsid w:val="00C014B1"/>
    <w:rsid w:val="00C068D6"/>
    <w:rsid w:val="00C32F68"/>
    <w:rsid w:val="00C44E67"/>
    <w:rsid w:val="00C53CDC"/>
    <w:rsid w:val="00C86162"/>
    <w:rsid w:val="00CC1CE1"/>
    <w:rsid w:val="00CC5E21"/>
    <w:rsid w:val="00CD1CAD"/>
    <w:rsid w:val="00CD237D"/>
    <w:rsid w:val="00D06534"/>
    <w:rsid w:val="00D11741"/>
    <w:rsid w:val="00D17D11"/>
    <w:rsid w:val="00DC2025"/>
    <w:rsid w:val="00DE0886"/>
    <w:rsid w:val="00DE7406"/>
    <w:rsid w:val="00DF5480"/>
    <w:rsid w:val="00E10E0F"/>
    <w:rsid w:val="00E44A76"/>
    <w:rsid w:val="00E56FC1"/>
    <w:rsid w:val="00E72012"/>
    <w:rsid w:val="00E74F4F"/>
    <w:rsid w:val="00E91735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3871C-AC7F-4F2F-8D62-9344774B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Luffi</cp:lastModifiedBy>
  <cp:revision>2</cp:revision>
  <cp:lastPrinted>2011-01-19T00:30:00Z</cp:lastPrinted>
  <dcterms:created xsi:type="dcterms:W3CDTF">2018-02-14T19:27:00Z</dcterms:created>
  <dcterms:modified xsi:type="dcterms:W3CDTF">2018-02-14T19:27:00Z</dcterms:modified>
</cp:coreProperties>
</file>