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832EDD">
        <w:rPr>
          <w:rFonts w:ascii="Arial" w:hAnsi="Arial" w:cs="Arial"/>
          <w:b/>
          <w:sz w:val="22"/>
          <w:szCs w:val="22"/>
        </w:rPr>
        <w:t xml:space="preserve"> </w:t>
      </w:r>
      <w:r w:rsidR="000F3492" w:rsidRPr="000F3492">
        <w:rPr>
          <w:rFonts w:ascii="Arial" w:hAnsi="Arial" w:cs="Arial"/>
          <w:b/>
        </w:rPr>
        <w:t>LIBROS Y COMPROBANTES ELECTRÓNICOS 2016</w:t>
      </w:r>
      <w:bookmarkStart w:id="0" w:name="_GoBack"/>
      <w:bookmarkEnd w:id="0"/>
    </w:p>
    <w:p w:rsidR="00957FC4" w:rsidRDefault="00957FC4" w:rsidP="00957FC4">
      <w:pPr>
        <w:spacing w:line="240" w:lineRule="atLeast"/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DC30BF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DC30BF"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w:pict>
                <v:line id="Line 2" o:spid="_x0000_s1026" style="position:absolute;z-index:251658240;visibility:visibl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<v:stroke endarrow="block"/>
                </v:line>
              </w:pic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DC30BF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DC30BF"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w:pict>
                <v:line id="Line 3" o:spid="_x0000_s1027" style="position:absolute;z-index:251661312;visibility:visibl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<v:stroke endarrow="block"/>
                </v:line>
              </w:pic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r w:rsidRPr="007405F6">
        <w:rPr>
          <w:rFonts w:ascii="Arial" w:hAnsi="Arial" w:cs="Arial"/>
          <w:b/>
          <w:sz w:val="20"/>
          <w:szCs w:val="20"/>
        </w:rPr>
        <w:t>Notas:</w:t>
      </w:r>
      <w:r>
        <w:rPr>
          <w:rFonts w:ascii="Arial" w:hAnsi="Arial" w:cs="Arial"/>
          <w:sz w:val="20"/>
          <w:szCs w:val="20"/>
        </w:rPr>
        <w:t>Puede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B26" w:rsidRDefault="001D1B26" w:rsidP="00AF7AD0">
      <w:r>
        <w:separator/>
      </w:r>
    </w:p>
  </w:endnote>
  <w:endnote w:type="continuationSeparator" w:id="1">
    <w:p w:rsidR="001D1B26" w:rsidRDefault="001D1B26" w:rsidP="00AF7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41" w:rsidRPr="004158C4" w:rsidRDefault="00DC30BF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B26" w:rsidRDefault="001D1B26" w:rsidP="00AF7AD0">
      <w:r>
        <w:separator/>
      </w:r>
    </w:p>
  </w:footnote>
  <w:footnote w:type="continuationSeparator" w:id="1">
    <w:p w:rsidR="001D1B26" w:rsidRDefault="001D1B26" w:rsidP="00AF7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F4F" w:rsidRDefault="00DC30B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AD0" w:rsidRDefault="004A3241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F4F" w:rsidRDefault="00DC30B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F63AC"/>
    <w:rsid w:val="00012972"/>
    <w:rsid w:val="00021713"/>
    <w:rsid w:val="0004314B"/>
    <w:rsid w:val="000440A7"/>
    <w:rsid w:val="000513ED"/>
    <w:rsid w:val="00054A9E"/>
    <w:rsid w:val="00077AC2"/>
    <w:rsid w:val="000B2E93"/>
    <w:rsid w:val="000B3C68"/>
    <w:rsid w:val="000F3492"/>
    <w:rsid w:val="000F4F34"/>
    <w:rsid w:val="00143A9D"/>
    <w:rsid w:val="00163E7B"/>
    <w:rsid w:val="001800D1"/>
    <w:rsid w:val="0019399D"/>
    <w:rsid w:val="001A2C8B"/>
    <w:rsid w:val="001B73BA"/>
    <w:rsid w:val="001C67C6"/>
    <w:rsid w:val="001D1B26"/>
    <w:rsid w:val="002255AB"/>
    <w:rsid w:val="002541E9"/>
    <w:rsid w:val="0027438C"/>
    <w:rsid w:val="00316ED2"/>
    <w:rsid w:val="00327566"/>
    <w:rsid w:val="003528A4"/>
    <w:rsid w:val="00375A8C"/>
    <w:rsid w:val="003C3999"/>
    <w:rsid w:val="004158C4"/>
    <w:rsid w:val="004169F0"/>
    <w:rsid w:val="00467C5F"/>
    <w:rsid w:val="004A3241"/>
    <w:rsid w:val="005477FE"/>
    <w:rsid w:val="005961BC"/>
    <w:rsid w:val="005B1E3F"/>
    <w:rsid w:val="005E1B59"/>
    <w:rsid w:val="005F2322"/>
    <w:rsid w:val="00613AC1"/>
    <w:rsid w:val="00624FDA"/>
    <w:rsid w:val="00653F14"/>
    <w:rsid w:val="006663A4"/>
    <w:rsid w:val="00694E7B"/>
    <w:rsid w:val="006A44B0"/>
    <w:rsid w:val="006F187B"/>
    <w:rsid w:val="00761393"/>
    <w:rsid w:val="00761D46"/>
    <w:rsid w:val="00771708"/>
    <w:rsid w:val="007B46A2"/>
    <w:rsid w:val="007B5DD2"/>
    <w:rsid w:val="007C6134"/>
    <w:rsid w:val="00815BB6"/>
    <w:rsid w:val="00832EDD"/>
    <w:rsid w:val="008919F4"/>
    <w:rsid w:val="008B5CBB"/>
    <w:rsid w:val="008F0B99"/>
    <w:rsid w:val="00906CA1"/>
    <w:rsid w:val="00936A23"/>
    <w:rsid w:val="00957FC4"/>
    <w:rsid w:val="00971FE2"/>
    <w:rsid w:val="00974CF6"/>
    <w:rsid w:val="009A0D0A"/>
    <w:rsid w:val="009A4CE0"/>
    <w:rsid w:val="00A015E6"/>
    <w:rsid w:val="00A04BA7"/>
    <w:rsid w:val="00A13AEC"/>
    <w:rsid w:val="00A20824"/>
    <w:rsid w:val="00A37EB3"/>
    <w:rsid w:val="00A50C00"/>
    <w:rsid w:val="00A742FF"/>
    <w:rsid w:val="00A87413"/>
    <w:rsid w:val="00AB4235"/>
    <w:rsid w:val="00AC3ED7"/>
    <w:rsid w:val="00AE37E3"/>
    <w:rsid w:val="00AF7AD0"/>
    <w:rsid w:val="00B248C4"/>
    <w:rsid w:val="00BB098E"/>
    <w:rsid w:val="00BF63AC"/>
    <w:rsid w:val="00C014B1"/>
    <w:rsid w:val="00C134AC"/>
    <w:rsid w:val="00C44E67"/>
    <w:rsid w:val="00C53CDC"/>
    <w:rsid w:val="00C9122C"/>
    <w:rsid w:val="00CD237D"/>
    <w:rsid w:val="00D11741"/>
    <w:rsid w:val="00D25B7E"/>
    <w:rsid w:val="00D45C77"/>
    <w:rsid w:val="00D5686E"/>
    <w:rsid w:val="00DC30BF"/>
    <w:rsid w:val="00DF035A"/>
    <w:rsid w:val="00DF5480"/>
    <w:rsid w:val="00E34483"/>
    <w:rsid w:val="00E44A76"/>
    <w:rsid w:val="00E56FC1"/>
    <w:rsid w:val="00E74F4F"/>
    <w:rsid w:val="00E928F6"/>
    <w:rsid w:val="00E9290C"/>
    <w:rsid w:val="00ED70A9"/>
    <w:rsid w:val="00EF39D2"/>
    <w:rsid w:val="00F25121"/>
    <w:rsid w:val="00F50CCA"/>
    <w:rsid w:val="00F8166D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85464-697D-4202-8680-8C94B07DB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1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USER</cp:lastModifiedBy>
  <cp:revision>2</cp:revision>
  <cp:lastPrinted>2011-01-19T00:30:00Z</cp:lastPrinted>
  <dcterms:created xsi:type="dcterms:W3CDTF">2016-08-29T16:42:00Z</dcterms:created>
  <dcterms:modified xsi:type="dcterms:W3CDTF">2016-08-29T16:42:00Z</dcterms:modified>
</cp:coreProperties>
</file>