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E9290C" w:rsidRPr="00E9290C">
        <w:t xml:space="preserve"> </w:t>
      </w:r>
      <w:r w:rsidR="00975C3C">
        <w:rPr>
          <w:rFonts w:ascii="Arial" w:hAnsi="Arial" w:cs="Arial"/>
          <w:b/>
          <w:sz w:val="22"/>
        </w:rPr>
        <w:t>LA CONTRATACIÓN LABORAL</w:t>
      </w:r>
      <w:bookmarkStart w:id="0" w:name="_GoBack"/>
      <w:bookmarkEnd w:id="0"/>
    </w:p>
    <w:p w:rsidR="00957FC4" w:rsidRDefault="00957FC4" w:rsidP="00957FC4">
      <w:pPr>
        <w:spacing w:line="240" w:lineRule="atLeast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  <w:r w:rsidR="00E929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8205E0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-167640</wp:posOffset>
                      </wp:positionV>
                      <wp:extent cx="0" cy="0"/>
                      <wp:effectExtent l="5715" t="60960" r="22860" b="5334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8205E0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-167640</wp:posOffset>
                      </wp:positionV>
                      <wp:extent cx="0" cy="0"/>
                      <wp:effectExtent l="5715" t="60960" r="22860" b="5334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r w:rsidRPr="007405F6">
        <w:rPr>
          <w:rFonts w:ascii="Arial" w:hAnsi="Arial" w:cs="Arial"/>
          <w:b/>
          <w:sz w:val="20"/>
          <w:szCs w:val="20"/>
        </w:rPr>
        <w:t>Notas:</w:t>
      </w:r>
      <w:r w:rsidRPr="008F3C5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Puede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>
        <w:rPr>
          <w:rFonts w:ascii="Myriad Pro" w:hAnsi="Myriad Pro" w:cs="IrisUPC"/>
          <w:color w:val="000000" w:themeColor="text1"/>
          <w:sz w:val="18"/>
          <w:szCs w:val="18"/>
        </w:rPr>
        <w:t xml:space="preserve"> 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A3F" w:rsidRDefault="00C22A3F" w:rsidP="00AF7AD0">
      <w:r>
        <w:separator/>
      </w:r>
    </w:p>
  </w:endnote>
  <w:endnote w:type="continuationSeparator" w:id="0">
    <w:p w:rsidR="00C22A3F" w:rsidRDefault="00C22A3F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5E" w:rsidRPr="004158C4" w:rsidRDefault="00C22A3F" w:rsidP="007E705E">
    <w:pPr>
      <w:jc w:val="right"/>
    </w:pPr>
    <w:hyperlink r:id="rId1" w:tgtFrame="_blank" w:history="1">
      <w:r w:rsidR="007E705E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7E705E" w:rsidRPr="006663A4" w:rsidRDefault="007E705E" w:rsidP="007E705E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7E705E" w:rsidRPr="006663A4" w:rsidRDefault="007E705E" w:rsidP="007E705E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>:</w:t>
    </w:r>
    <w:r w:rsidRPr="006663A4">
      <w:rPr>
        <w:rFonts w:ascii="Myriad Pro" w:hAnsi="Myriad Pro" w:cs="IrisUPC"/>
        <w:color w:val="000000" w:themeColor="text1"/>
        <w:sz w:val="18"/>
        <w:szCs w:val="18"/>
      </w:rPr>
      <w:t xml:space="preserve"> </w:t>
    </w:r>
    <w:r>
      <w:rPr>
        <w:rFonts w:ascii="Myriad Pro" w:hAnsi="Myriad Pro" w:cs="IrisUPC"/>
        <w:color w:val="000000" w:themeColor="text1"/>
        <w:sz w:val="18"/>
        <w:szCs w:val="18"/>
      </w:rPr>
      <w:t xml:space="preserve">255-8098 / 671-8637 / 772-5145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7E705E" w:rsidRPr="006663A4" w:rsidRDefault="007E705E" w:rsidP="007E705E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A3F" w:rsidRDefault="00C22A3F" w:rsidP="00AF7AD0">
      <w:r>
        <w:separator/>
      </w:r>
    </w:p>
  </w:footnote>
  <w:footnote w:type="continuationSeparator" w:id="0">
    <w:p w:rsidR="00C22A3F" w:rsidRDefault="00C22A3F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C22A3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C22A3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440A7"/>
    <w:rsid w:val="000513ED"/>
    <w:rsid w:val="00054A9E"/>
    <w:rsid w:val="00077AC2"/>
    <w:rsid w:val="000F4F34"/>
    <w:rsid w:val="00143A9D"/>
    <w:rsid w:val="00163E7B"/>
    <w:rsid w:val="001800D1"/>
    <w:rsid w:val="0019399D"/>
    <w:rsid w:val="001C67C6"/>
    <w:rsid w:val="002255AB"/>
    <w:rsid w:val="0027438C"/>
    <w:rsid w:val="00327566"/>
    <w:rsid w:val="003528A4"/>
    <w:rsid w:val="00375A8C"/>
    <w:rsid w:val="003C3999"/>
    <w:rsid w:val="004158C4"/>
    <w:rsid w:val="004169F0"/>
    <w:rsid w:val="00467C5F"/>
    <w:rsid w:val="00484B83"/>
    <w:rsid w:val="004A3241"/>
    <w:rsid w:val="005E1B59"/>
    <w:rsid w:val="00605830"/>
    <w:rsid w:val="00613AC1"/>
    <w:rsid w:val="006663A4"/>
    <w:rsid w:val="00686C9C"/>
    <w:rsid w:val="006A44B0"/>
    <w:rsid w:val="006F187B"/>
    <w:rsid w:val="00761393"/>
    <w:rsid w:val="00771708"/>
    <w:rsid w:val="00781C55"/>
    <w:rsid w:val="007E705E"/>
    <w:rsid w:val="00815BB6"/>
    <w:rsid w:val="008205E0"/>
    <w:rsid w:val="00843AB7"/>
    <w:rsid w:val="00856E5E"/>
    <w:rsid w:val="00873915"/>
    <w:rsid w:val="008B5CBB"/>
    <w:rsid w:val="00906CA1"/>
    <w:rsid w:val="00936A23"/>
    <w:rsid w:val="00957FC4"/>
    <w:rsid w:val="00971FE2"/>
    <w:rsid w:val="00974CF6"/>
    <w:rsid w:val="00975C3C"/>
    <w:rsid w:val="009A4CE0"/>
    <w:rsid w:val="009D2992"/>
    <w:rsid w:val="00A04BA7"/>
    <w:rsid w:val="00A13AEC"/>
    <w:rsid w:val="00A20824"/>
    <w:rsid w:val="00A37EB3"/>
    <w:rsid w:val="00AB4235"/>
    <w:rsid w:val="00AE37E3"/>
    <w:rsid w:val="00AF7AD0"/>
    <w:rsid w:val="00B248C4"/>
    <w:rsid w:val="00B65A60"/>
    <w:rsid w:val="00BB098E"/>
    <w:rsid w:val="00BF63AC"/>
    <w:rsid w:val="00C014B1"/>
    <w:rsid w:val="00C22A3F"/>
    <w:rsid w:val="00C44E67"/>
    <w:rsid w:val="00C53CDC"/>
    <w:rsid w:val="00CD237D"/>
    <w:rsid w:val="00D11741"/>
    <w:rsid w:val="00DF5480"/>
    <w:rsid w:val="00E44A76"/>
    <w:rsid w:val="00E52DA3"/>
    <w:rsid w:val="00E56FC1"/>
    <w:rsid w:val="00E74F4F"/>
    <w:rsid w:val="00E928F6"/>
    <w:rsid w:val="00E9290C"/>
    <w:rsid w:val="00ED70A9"/>
    <w:rsid w:val="00EF39D2"/>
    <w:rsid w:val="00F25121"/>
    <w:rsid w:val="00F50CCA"/>
    <w:rsid w:val="00FA01F9"/>
    <w:rsid w:val="00FA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4F50B-5530-4DA2-9684-C68848A95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dos.dotx</Template>
  <TotalTime>0</TotalTime>
  <Pages>1</Pages>
  <Words>118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sm</cp:lastModifiedBy>
  <cp:revision>3</cp:revision>
  <cp:lastPrinted>2011-01-19T00:30:00Z</cp:lastPrinted>
  <dcterms:created xsi:type="dcterms:W3CDTF">2014-03-28T14:50:00Z</dcterms:created>
  <dcterms:modified xsi:type="dcterms:W3CDTF">2014-03-28T14:50:00Z</dcterms:modified>
</cp:coreProperties>
</file>