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A13AEC" w:rsidRPr="00DC464E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</w:rPr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BE413C">
        <w:rPr>
          <w:rFonts w:ascii="Arial" w:hAnsi="Arial" w:cs="Arial"/>
          <w:b/>
          <w:sz w:val="22"/>
          <w:szCs w:val="22"/>
        </w:rPr>
        <w:t xml:space="preserve"> </w:t>
      </w:r>
      <w:r w:rsidR="000C58B8" w:rsidRPr="00DC464E">
        <w:rPr>
          <w:rFonts w:ascii="Arial" w:hAnsi="Arial" w:cs="Arial"/>
          <w:b/>
          <w:sz w:val="22"/>
        </w:rPr>
        <w:t>INFRACCIONES TRIBUTARIAS</w:t>
      </w:r>
      <w:r w:rsidR="00BE413C" w:rsidRPr="00DC464E">
        <w:rPr>
          <w:rFonts w:ascii="Arial" w:hAnsi="Arial" w:cs="Arial"/>
          <w:b/>
          <w:sz w:val="22"/>
        </w:rPr>
        <w:t xml:space="preserve"> – 20 CASOS</w:t>
      </w:r>
    </w:p>
    <w:p w:rsidR="00957FC4" w:rsidRDefault="00957FC4" w:rsidP="00957FC4">
      <w:pPr>
        <w:spacing w:line="240" w:lineRule="atLeast"/>
      </w:pPr>
      <w:bookmarkStart w:id="0" w:name="_GoBack"/>
      <w:bookmarkEnd w:id="0"/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F80B1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F80B11"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2" o:spid="_x0000_s1026" style="position:absolute;z-index:251658240;visibility:visible;mso-wrap-distance-left:3.17497mm;mso-wrap-distance-top:-3e-5mm;mso-wrap-distance-right:3.17497mm;mso-wrap-distance-bottom:-3e-5mm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F80B1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F80B11"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w:pict>
                <v:line id="Line 3" o:spid="_x0000_s1027" style="position:absolute;z-index:251661312;visibility:visible;mso-wrap-distance-left:3.17497mm;mso-wrap-distance-top:-3e-5mm;mso-wrap-distance-right:3.17497mm;mso-wrap-distance-bottom:-3e-5mm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<v:stroke endarrow="block"/>
                </v:line>
              </w:pic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Pr="00DC464E" w:rsidRDefault="00957FC4" w:rsidP="00957FC4">
      <w:pPr>
        <w:rPr>
          <w:rFonts w:ascii="Arial" w:hAnsi="Arial" w:cs="Arial"/>
          <w:sz w:val="20"/>
          <w:szCs w:val="20"/>
        </w:rPr>
      </w:pPr>
      <w:r w:rsidRPr="00DC464E">
        <w:rPr>
          <w:rFonts w:ascii="Arial" w:hAnsi="Arial" w:cs="Arial"/>
          <w:b/>
          <w:sz w:val="20"/>
          <w:szCs w:val="20"/>
        </w:rPr>
        <w:t>Notas:</w:t>
      </w:r>
      <w:r w:rsidR="00DC464E" w:rsidRPr="00DC464E">
        <w:rPr>
          <w:rFonts w:ascii="Arial" w:hAnsi="Arial" w:cs="Arial"/>
          <w:b/>
          <w:sz w:val="20"/>
          <w:szCs w:val="20"/>
        </w:rPr>
        <w:t xml:space="preserve"> </w:t>
      </w:r>
      <w:r w:rsidRPr="00DC464E">
        <w:rPr>
          <w:rFonts w:ascii="Arial" w:hAnsi="Arial" w:cs="Arial"/>
          <w:sz w:val="20"/>
          <w:szCs w:val="20"/>
        </w:rPr>
        <w:t>Puede agregar información adicional que considere necesaria.</w:t>
      </w:r>
    </w:p>
    <w:p w:rsidR="00957FC4" w:rsidRPr="00DC464E" w:rsidRDefault="00957FC4" w:rsidP="00957FC4">
      <w:pPr>
        <w:rPr>
          <w:rFonts w:ascii="Arial" w:hAnsi="Arial" w:cs="Arial"/>
          <w:sz w:val="20"/>
          <w:szCs w:val="18"/>
        </w:rPr>
      </w:pPr>
      <w:r w:rsidRPr="00DC464E">
        <w:rPr>
          <w:rFonts w:ascii="Arial" w:hAnsi="Arial" w:cs="Arial"/>
          <w:sz w:val="20"/>
          <w:szCs w:val="20"/>
        </w:rPr>
        <w:t xml:space="preserve">Sírvase enviar esta ficha a los correos: </w:t>
      </w:r>
      <w:r w:rsidRPr="00DC464E">
        <w:rPr>
          <w:rFonts w:ascii="Arial" w:hAnsi="Arial" w:cs="Arial"/>
          <w:sz w:val="20"/>
          <w:szCs w:val="18"/>
        </w:rPr>
        <w:t xml:space="preserve">seminarioatc@yahoo.es/ </w:t>
      </w:r>
      <w:hyperlink r:id="rId7" w:history="1">
        <w:r w:rsidR="00DC464E" w:rsidRPr="00DC464E">
          <w:rPr>
            <w:rStyle w:val="Hipervnculo"/>
            <w:rFonts w:ascii="Arial" w:hAnsi="Arial" w:cs="Arial"/>
            <w:color w:val="auto"/>
            <w:sz w:val="20"/>
            <w:szCs w:val="18"/>
            <w:u w:val="none"/>
          </w:rPr>
          <w:t>informes@consorcioatc.com</w:t>
        </w:r>
      </w:hyperlink>
    </w:p>
    <w:p w:rsidR="00DC464E" w:rsidRPr="00DC464E" w:rsidRDefault="00DC464E" w:rsidP="00957FC4">
      <w:pPr>
        <w:rPr>
          <w:rFonts w:ascii="Arial" w:hAnsi="Arial" w:cs="Arial"/>
          <w:sz w:val="18"/>
          <w:szCs w:val="18"/>
        </w:rPr>
      </w:pPr>
    </w:p>
    <w:p w:rsidR="0027438C" w:rsidRPr="00DC464E" w:rsidRDefault="00957FC4" w:rsidP="00957FC4">
      <w:pPr>
        <w:rPr>
          <w:rFonts w:ascii="Arial" w:hAnsi="Arial" w:cs="Arial"/>
          <w:sz w:val="20"/>
          <w:szCs w:val="20"/>
        </w:rPr>
      </w:pPr>
      <w:r w:rsidRPr="00DC464E"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DC464E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347" w:rsidRDefault="00B46347" w:rsidP="00AF7AD0">
      <w:r>
        <w:separator/>
      </w:r>
    </w:p>
  </w:endnote>
  <w:endnote w:type="continuationSeparator" w:id="1">
    <w:p w:rsidR="00B46347" w:rsidRDefault="00B46347" w:rsidP="00AF7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3241" w:rsidRPr="004158C4" w:rsidRDefault="00F80B11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347" w:rsidRDefault="00B46347" w:rsidP="00AF7AD0">
      <w:r>
        <w:separator/>
      </w:r>
    </w:p>
  </w:footnote>
  <w:footnote w:type="continuationSeparator" w:id="1">
    <w:p w:rsidR="00B46347" w:rsidRDefault="00B46347" w:rsidP="00AF7A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F80B1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7AD0" w:rsidRDefault="004A3241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F4F" w:rsidRDefault="00F80B1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F63AC"/>
    <w:rsid w:val="00010636"/>
    <w:rsid w:val="00034BF2"/>
    <w:rsid w:val="000440A7"/>
    <w:rsid w:val="000513ED"/>
    <w:rsid w:val="00053E3B"/>
    <w:rsid w:val="00054A9E"/>
    <w:rsid w:val="00077AC2"/>
    <w:rsid w:val="000A377E"/>
    <w:rsid w:val="000B3C68"/>
    <w:rsid w:val="000C58B8"/>
    <w:rsid w:val="000C592C"/>
    <w:rsid w:val="000D5A4F"/>
    <w:rsid w:val="000D6AA4"/>
    <w:rsid w:val="000F4F34"/>
    <w:rsid w:val="00143A9D"/>
    <w:rsid w:val="00163E7B"/>
    <w:rsid w:val="001800D1"/>
    <w:rsid w:val="0019399D"/>
    <w:rsid w:val="001C67C6"/>
    <w:rsid w:val="001C6808"/>
    <w:rsid w:val="001F3296"/>
    <w:rsid w:val="002255AB"/>
    <w:rsid w:val="0023584C"/>
    <w:rsid w:val="0027438C"/>
    <w:rsid w:val="002F427E"/>
    <w:rsid w:val="00316ED2"/>
    <w:rsid w:val="00327566"/>
    <w:rsid w:val="003348D9"/>
    <w:rsid w:val="003528A4"/>
    <w:rsid w:val="00375A8C"/>
    <w:rsid w:val="003C3999"/>
    <w:rsid w:val="004158C4"/>
    <w:rsid w:val="004169F0"/>
    <w:rsid w:val="00467C5F"/>
    <w:rsid w:val="004A3241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E243A"/>
    <w:rsid w:val="006F187B"/>
    <w:rsid w:val="007004A7"/>
    <w:rsid w:val="007471B2"/>
    <w:rsid w:val="00761393"/>
    <w:rsid w:val="00761D46"/>
    <w:rsid w:val="00771708"/>
    <w:rsid w:val="00815BB6"/>
    <w:rsid w:val="008905A3"/>
    <w:rsid w:val="008B5CBB"/>
    <w:rsid w:val="008E0C1D"/>
    <w:rsid w:val="008F0B99"/>
    <w:rsid w:val="00906CA1"/>
    <w:rsid w:val="00936A23"/>
    <w:rsid w:val="00957FC4"/>
    <w:rsid w:val="00971FE2"/>
    <w:rsid w:val="00974CF6"/>
    <w:rsid w:val="00994F29"/>
    <w:rsid w:val="009A0D0A"/>
    <w:rsid w:val="009A4CE0"/>
    <w:rsid w:val="009C7C22"/>
    <w:rsid w:val="00A015E6"/>
    <w:rsid w:val="00A04BA7"/>
    <w:rsid w:val="00A13AEC"/>
    <w:rsid w:val="00A162F0"/>
    <w:rsid w:val="00A20824"/>
    <w:rsid w:val="00A37EB3"/>
    <w:rsid w:val="00A44CBA"/>
    <w:rsid w:val="00AB4235"/>
    <w:rsid w:val="00AC3ED7"/>
    <w:rsid w:val="00AE37E3"/>
    <w:rsid w:val="00AE588F"/>
    <w:rsid w:val="00AF7AD0"/>
    <w:rsid w:val="00B116E6"/>
    <w:rsid w:val="00B248C4"/>
    <w:rsid w:val="00B46347"/>
    <w:rsid w:val="00BB098E"/>
    <w:rsid w:val="00BD2198"/>
    <w:rsid w:val="00BE413C"/>
    <w:rsid w:val="00BF63AC"/>
    <w:rsid w:val="00C014B1"/>
    <w:rsid w:val="00C068D6"/>
    <w:rsid w:val="00C44E67"/>
    <w:rsid w:val="00C53CDC"/>
    <w:rsid w:val="00CC1CE1"/>
    <w:rsid w:val="00CD1CAD"/>
    <w:rsid w:val="00CD237D"/>
    <w:rsid w:val="00D06534"/>
    <w:rsid w:val="00D11741"/>
    <w:rsid w:val="00DC464E"/>
    <w:rsid w:val="00DE0886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80B11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rmes@consorcioatc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D4FF1-A695-423D-842A-787138E6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6</TotalTime>
  <Pages>1</Pages>
  <Words>127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USER</cp:lastModifiedBy>
  <cp:revision>4</cp:revision>
  <cp:lastPrinted>2011-01-19T00:30:00Z</cp:lastPrinted>
  <dcterms:created xsi:type="dcterms:W3CDTF">2016-09-23T19:53:00Z</dcterms:created>
  <dcterms:modified xsi:type="dcterms:W3CDTF">2016-09-23T20:03:00Z</dcterms:modified>
</cp:coreProperties>
</file>