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  <w:bookmarkStart w:id="0" w:name="_GoBack"/>
      <w:bookmarkEnd w:id="0"/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r w:rsidR="005A36A6">
        <w:rPr>
          <w:rFonts w:ascii="Arial" w:hAnsi="Arial" w:cs="Arial"/>
          <w:b/>
          <w:caps/>
        </w:rPr>
        <w:t>COMPROBANTES ELECTRÓNICOS</w:t>
      </w:r>
      <w:r w:rsidR="000B33D3" w:rsidRPr="000B33D3">
        <w:rPr>
          <w:rFonts w:ascii="Arial" w:hAnsi="Arial" w:cs="Arial"/>
          <w:b/>
          <w:caps/>
        </w:rPr>
        <w:t xml:space="preserve"> 2017</w:t>
      </w:r>
    </w:p>
    <w:p w:rsidR="00957FC4" w:rsidRDefault="00957FC4" w:rsidP="00957FC4">
      <w:pPr>
        <w:spacing w:line="240" w:lineRule="atLeast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8C5" w:rsidRDefault="00C008C5" w:rsidP="00AF7AD0">
      <w:r>
        <w:separator/>
      </w:r>
    </w:p>
  </w:endnote>
  <w:endnote w:type="continuationSeparator" w:id="0">
    <w:p w:rsidR="00C008C5" w:rsidRDefault="00C008C5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C008C5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8C5" w:rsidRDefault="00C008C5" w:rsidP="00AF7AD0">
      <w:r>
        <w:separator/>
      </w:r>
    </w:p>
  </w:footnote>
  <w:footnote w:type="continuationSeparator" w:id="0">
    <w:p w:rsidR="00C008C5" w:rsidRDefault="00C008C5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C008C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C008C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440A7"/>
    <w:rsid w:val="000513ED"/>
    <w:rsid w:val="00053E3B"/>
    <w:rsid w:val="00054A9E"/>
    <w:rsid w:val="000715AB"/>
    <w:rsid w:val="00077AC2"/>
    <w:rsid w:val="000A377E"/>
    <w:rsid w:val="000B33D3"/>
    <w:rsid w:val="000B3C68"/>
    <w:rsid w:val="000C592C"/>
    <w:rsid w:val="000D5A4F"/>
    <w:rsid w:val="000D6AA4"/>
    <w:rsid w:val="000F4F34"/>
    <w:rsid w:val="00143A9D"/>
    <w:rsid w:val="00163E7B"/>
    <w:rsid w:val="001800D1"/>
    <w:rsid w:val="0019399D"/>
    <w:rsid w:val="001C67C6"/>
    <w:rsid w:val="001C6808"/>
    <w:rsid w:val="001F2B5E"/>
    <w:rsid w:val="001F3296"/>
    <w:rsid w:val="002255AB"/>
    <w:rsid w:val="0023584C"/>
    <w:rsid w:val="0027438C"/>
    <w:rsid w:val="00282882"/>
    <w:rsid w:val="002F427E"/>
    <w:rsid w:val="00316ED2"/>
    <w:rsid w:val="003274FD"/>
    <w:rsid w:val="00327566"/>
    <w:rsid w:val="003348D9"/>
    <w:rsid w:val="003528A4"/>
    <w:rsid w:val="00375A8C"/>
    <w:rsid w:val="003C3999"/>
    <w:rsid w:val="004158C4"/>
    <w:rsid w:val="004169F0"/>
    <w:rsid w:val="00467C5F"/>
    <w:rsid w:val="004A3241"/>
    <w:rsid w:val="004E4289"/>
    <w:rsid w:val="005477FE"/>
    <w:rsid w:val="005A36A6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C2945"/>
    <w:rsid w:val="006E243A"/>
    <w:rsid w:val="006F187B"/>
    <w:rsid w:val="006F4B51"/>
    <w:rsid w:val="007471B2"/>
    <w:rsid w:val="00761393"/>
    <w:rsid w:val="00761D46"/>
    <w:rsid w:val="00771708"/>
    <w:rsid w:val="00815BB6"/>
    <w:rsid w:val="008B5CBB"/>
    <w:rsid w:val="008D1F1A"/>
    <w:rsid w:val="008F0B99"/>
    <w:rsid w:val="00906CA1"/>
    <w:rsid w:val="00936A23"/>
    <w:rsid w:val="00957FC4"/>
    <w:rsid w:val="00971FE2"/>
    <w:rsid w:val="00974CF6"/>
    <w:rsid w:val="00994F29"/>
    <w:rsid w:val="009A0D0A"/>
    <w:rsid w:val="009A4CE0"/>
    <w:rsid w:val="009C7C22"/>
    <w:rsid w:val="009E0468"/>
    <w:rsid w:val="00A015E6"/>
    <w:rsid w:val="00A04BA7"/>
    <w:rsid w:val="00A13AEC"/>
    <w:rsid w:val="00A162F0"/>
    <w:rsid w:val="00A20824"/>
    <w:rsid w:val="00A37EB3"/>
    <w:rsid w:val="00A44CBA"/>
    <w:rsid w:val="00AB4235"/>
    <w:rsid w:val="00AC3ED7"/>
    <w:rsid w:val="00AE37E3"/>
    <w:rsid w:val="00AE588F"/>
    <w:rsid w:val="00AF7AD0"/>
    <w:rsid w:val="00B248C4"/>
    <w:rsid w:val="00BB098E"/>
    <w:rsid w:val="00BD2198"/>
    <w:rsid w:val="00BF63AC"/>
    <w:rsid w:val="00C008C5"/>
    <w:rsid w:val="00C014B1"/>
    <w:rsid w:val="00C068D6"/>
    <w:rsid w:val="00C32F68"/>
    <w:rsid w:val="00C44E67"/>
    <w:rsid w:val="00C53CDC"/>
    <w:rsid w:val="00CC1CE1"/>
    <w:rsid w:val="00CC5E21"/>
    <w:rsid w:val="00CD1CAD"/>
    <w:rsid w:val="00CD237D"/>
    <w:rsid w:val="00D06534"/>
    <w:rsid w:val="00D11741"/>
    <w:rsid w:val="00D17D11"/>
    <w:rsid w:val="00DE0886"/>
    <w:rsid w:val="00DF5480"/>
    <w:rsid w:val="00E10E0F"/>
    <w:rsid w:val="00E44A76"/>
    <w:rsid w:val="00E56FC1"/>
    <w:rsid w:val="00E72012"/>
    <w:rsid w:val="00E74F4F"/>
    <w:rsid w:val="00E928F6"/>
    <w:rsid w:val="00E9290C"/>
    <w:rsid w:val="00ED70A9"/>
    <w:rsid w:val="00EF39D2"/>
    <w:rsid w:val="00F11121"/>
    <w:rsid w:val="00F25121"/>
    <w:rsid w:val="00F50CCA"/>
    <w:rsid w:val="00F52F84"/>
    <w:rsid w:val="00F57196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CD8CD-DD23-4DDA-9057-18D1C740C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0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diagramador1</cp:lastModifiedBy>
  <cp:revision>3</cp:revision>
  <cp:lastPrinted>2011-01-19T00:30:00Z</cp:lastPrinted>
  <dcterms:created xsi:type="dcterms:W3CDTF">2017-06-27T14:56:00Z</dcterms:created>
  <dcterms:modified xsi:type="dcterms:W3CDTF">2017-06-27T14:56:00Z</dcterms:modified>
</cp:coreProperties>
</file>