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bookmarkStart w:id="0" w:name="_GoBack"/>
      <w:r w:rsidR="001222EF">
        <w:rPr>
          <w:rFonts w:ascii="Arial" w:hAnsi="Arial" w:cs="Arial"/>
          <w:b/>
          <w:sz w:val="22"/>
          <w:szCs w:val="22"/>
        </w:rPr>
        <w:t xml:space="preserve"> </w:t>
      </w:r>
      <w:r w:rsidR="000B33D3" w:rsidRPr="000B33D3">
        <w:rPr>
          <w:rFonts w:ascii="Arial" w:hAnsi="Arial" w:cs="Arial"/>
          <w:b/>
          <w:caps/>
        </w:rPr>
        <w:t>Cómo calcular correctamente</w:t>
      </w:r>
      <w:r w:rsidR="000B33D3">
        <w:rPr>
          <w:rFonts w:ascii="Arial" w:hAnsi="Arial" w:cs="Arial"/>
          <w:b/>
          <w:caps/>
        </w:rPr>
        <w:br/>
      </w:r>
      <w:r w:rsidR="000B33D3" w:rsidRPr="000B33D3">
        <w:rPr>
          <w:rFonts w:ascii="Arial" w:hAnsi="Arial" w:cs="Arial"/>
          <w:b/>
          <w:caps/>
        </w:rPr>
        <w:t>los beneficios sociales 2017</w:t>
      </w:r>
      <w:bookmarkEnd w:id="0"/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126AEB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126AEB"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pict>
                <v:line id="Line 2" o:spid="_x0000_s1026" style="position:absolute;z-index:251658240;visibility:visible;mso-wrap-distance-left:3.17497mm;mso-wrap-distance-top:-3e-5mm;mso-wrap-distance-right:3.17497mm;mso-wrap-distance-bottom:-3e-5mm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<v:stroke endarrow="block"/>
                </v:line>
              </w:pic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126AEB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126AEB"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pict>
                <v:line id="Line 3" o:spid="_x0000_s1027" style="position:absolute;z-index:251661312;visibility:visible;mso-wrap-distance-left:3.17497mm;mso-wrap-distance-top:-3e-5mm;mso-wrap-distance-right:3.17497mm;mso-wrap-distance-bottom:-3e-5mm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<v:stroke endarrow="block"/>
                </v:line>
              </w:pic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r w:rsidRPr="007405F6">
        <w:rPr>
          <w:rFonts w:ascii="Arial" w:hAnsi="Arial" w:cs="Arial"/>
          <w:b/>
          <w:sz w:val="20"/>
          <w:szCs w:val="20"/>
        </w:rPr>
        <w:t>Notas:</w:t>
      </w:r>
      <w:r w:rsidR="001222E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Puede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F8E" w:rsidRDefault="00436F8E" w:rsidP="00AF7AD0">
      <w:r>
        <w:separator/>
      </w:r>
    </w:p>
  </w:endnote>
  <w:endnote w:type="continuationSeparator" w:id="1">
    <w:p w:rsidR="00436F8E" w:rsidRDefault="00436F8E" w:rsidP="00AF7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41" w:rsidRPr="004158C4" w:rsidRDefault="00126AEB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F8E" w:rsidRDefault="00436F8E" w:rsidP="00AF7AD0">
      <w:r>
        <w:separator/>
      </w:r>
    </w:p>
  </w:footnote>
  <w:footnote w:type="continuationSeparator" w:id="1">
    <w:p w:rsidR="00436F8E" w:rsidRDefault="00436F8E" w:rsidP="00AF7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4F" w:rsidRDefault="00126AE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AD0" w:rsidRDefault="004A3241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4F" w:rsidRDefault="00126AE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F63AC"/>
    <w:rsid w:val="00010636"/>
    <w:rsid w:val="00034BF2"/>
    <w:rsid w:val="000440A7"/>
    <w:rsid w:val="000513ED"/>
    <w:rsid w:val="00053E3B"/>
    <w:rsid w:val="00054A9E"/>
    <w:rsid w:val="000715AB"/>
    <w:rsid w:val="00077AC2"/>
    <w:rsid w:val="000A377E"/>
    <w:rsid w:val="000B33D3"/>
    <w:rsid w:val="000B3C68"/>
    <w:rsid w:val="000C592C"/>
    <w:rsid w:val="000D5A4F"/>
    <w:rsid w:val="000D6AA4"/>
    <w:rsid w:val="000F4F34"/>
    <w:rsid w:val="001222EF"/>
    <w:rsid w:val="00126AEB"/>
    <w:rsid w:val="00143A9D"/>
    <w:rsid w:val="00163E7B"/>
    <w:rsid w:val="001800D1"/>
    <w:rsid w:val="0019399D"/>
    <w:rsid w:val="001C67C6"/>
    <w:rsid w:val="001C6808"/>
    <w:rsid w:val="001F2B5E"/>
    <w:rsid w:val="001F3296"/>
    <w:rsid w:val="002255AB"/>
    <w:rsid w:val="0023584C"/>
    <w:rsid w:val="0027438C"/>
    <w:rsid w:val="002F427E"/>
    <w:rsid w:val="00316ED2"/>
    <w:rsid w:val="003274FD"/>
    <w:rsid w:val="00327566"/>
    <w:rsid w:val="003348D9"/>
    <w:rsid w:val="003528A4"/>
    <w:rsid w:val="00375A8C"/>
    <w:rsid w:val="003C3999"/>
    <w:rsid w:val="004158C4"/>
    <w:rsid w:val="004169F0"/>
    <w:rsid w:val="00436F8E"/>
    <w:rsid w:val="00467C5F"/>
    <w:rsid w:val="004A3241"/>
    <w:rsid w:val="004E4289"/>
    <w:rsid w:val="005477FE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C2945"/>
    <w:rsid w:val="006E243A"/>
    <w:rsid w:val="006F187B"/>
    <w:rsid w:val="007471B2"/>
    <w:rsid w:val="00761393"/>
    <w:rsid w:val="00761D46"/>
    <w:rsid w:val="00771708"/>
    <w:rsid w:val="00815BB6"/>
    <w:rsid w:val="008B5CBB"/>
    <w:rsid w:val="008D1F1A"/>
    <w:rsid w:val="008F0B99"/>
    <w:rsid w:val="00906CA1"/>
    <w:rsid w:val="00936A23"/>
    <w:rsid w:val="00957FC4"/>
    <w:rsid w:val="00971FE2"/>
    <w:rsid w:val="00974CF6"/>
    <w:rsid w:val="00994F29"/>
    <w:rsid w:val="009A0D0A"/>
    <w:rsid w:val="009A4CE0"/>
    <w:rsid w:val="009C7C22"/>
    <w:rsid w:val="009E0468"/>
    <w:rsid w:val="00A015E6"/>
    <w:rsid w:val="00A04BA7"/>
    <w:rsid w:val="00A13AEC"/>
    <w:rsid w:val="00A162F0"/>
    <w:rsid w:val="00A20824"/>
    <w:rsid w:val="00A37EB3"/>
    <w:rsid w:val="00A44CBA"/>
    <w:rsid w:val="00AB4235"/>
    <w:rsid w:val="00AC3ED7"/>
    <w:rsid w:val="00AE37E3"/>
    <w:rsid w:val="00AE588F"/>
    <w:rsid w:val="00AF7AD0"/>
    <w:rsid w:val="00B248C4"/>
    <w:rsid w:val="00BB098E"/>
    <w:rsid w:val="00BD2198"/>
    <w:rsid w:val="00BF63AC"/>
    <w:rsid w:val="00C014B1"/>
    <w:rsid w:val="00C068D6"/>
    <w:rsid w:val="00C44E67"/>
    <w:rsid w:val="00C53CDC"/>
    <w:rsid w:val="00CC1CE1"/>
    <w:rsid w:val="00CC5E21"/>
    <w:rsid w:val="00CD1CAD"/>
    <w:rsid w:val="00CD237D"/>
    <w:rsid w:val="00D06534"/>
    <w:rsid w:val="00D11741"/>
    <w:rsid w:val="00DE0886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57196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CEEE3-36AD-4AC6-A269-064300D7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0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USER</cp:lastModifiedBy>
  <cp:revision>2</cp:revision>
  <cp:lastPrinted>2011-01-19T00:30:00Z</cp:lastPrinted>
  <dcterms:created xsi:type="dcterms:W3CDTF">2017-05-09T15:23:00Z</dcterms:created>
  <dcterms:modified xsi:type="dcterms:W3CDTF">2017-05-09T15:23:00Z</dcterms:modified>
</cp:coreProperties>
</file>