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C2025">
      <w:pPr>
        <w:spacing w:line="240" w:lineRule="atLeast"/>
        <w:jc w:val="center"/>
        <w:rPr>
          <w:rFonts w:ascii="Arial" w:hAnsi="Arial" w:cs="Arial"/>
          <w:b/>
          <w:caps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bookmarkStart w:id="0" w:name="_GoBack"/>
      <w:r w:rsidR="00443800" w:rsidRPr="00443800">
        <w:rPr>
          <w:rFonts w:ascii="Arial" w:hAnsi="Arial" w:cs="Arial"/>
          <w:b/>
          <w:caps/>
        </w:rPr>
        <w:t>Caso práctico integral</w:t>
      </w:r>
      <w:r w:rsidR="00443800">
        <w:rPr>
          <w:rFonts w:ascii="Arial" w:hAnsi="Arial" w:cs="Arial"/>
          <w:b/>
          <w:caps/>
        </w:rPr>
        <w:br/>
      </w:r>
      <w:r w:rsidR="00443800" w:rsidRPr="00443800">
        <w:rPr>
          <w:rFonts w:ascii="Arial" w:hAnsi="Arial" w:cs="Arial"/>
          <w:b/>
          <w:caps/>
        </w:rPr>
        <w:t>de Cierre Contable y Tributario 2017</w:t>
      </w:r>
      <w:bookmarkEnd w:id="0"/>
    </w:p>
    <w:p w:rsidR="00DC2025" w:rsidRDefault="00DC2025" w:rsidP="00DC2025">
      <w:pPr>
        <w:spacing w:line="240" w:lineRule="atLeast"/>
        <w:jc w:val="center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CD" w:rsidRDefault="006236CD" w:rsidP="00AF7AD0">
      <w:r>
        <w:separator/>
      </w:r>
    </w:p>
  </w:endnote>
  <w:endnote w:type="continuationSeparator" w:id="0">
    <w:p w:rsidR="006236CD" w:rsidRDefault="006236CD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6236CD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CD" w:rsidRDefault="006236CD" w:rsidP="00AF7AD0">
      <w:r>
        <w:separator/>
      </w:r>
    </w:p>
  </w:footnote>
  <w:footnote w:type="continuationSeparator" w:id="0">
    <w:p w:rsidR="006236CD" w:rsidRDefault="006236CD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6236C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6236C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003F3"/>
    <w:rsid w:val="00143A9D"/>
    <w:rsid w:val="00153771"/>
    <w:rsid w:val="00163E7B"/>
    <w:rsid w:val="001800D1"/>
    <w:rsid w:val="0019399D"/>
    <w:rsid w:val="001C6599"/>
    <w:rsid w:val="001C67C6"/>
    <w:rsid w:val="001C6808"/>
    <w:rsid w:val="001F2B5E"/>
    <w:rsid w:val="001F3296"/>
    <w:rsid w:val="002255AB"/>
    <w:rsid w:val="0023584C"/>
    <w:rsid w:val="0027438C"/>
    <w:rsid w:val="00282882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43800"/>
    <w:rsid w:val="00466593"/>
    <w:rsid w:val="00467C5F"/>
    <w:rsid w:val="004A3241"/>
    <w:rsid w:val="004D6418"/>
    <w:rsid w:val="004E4289"/>
    <w:rsid w:val="005477FE"/>
    <w:rsid w:val="005A36A6"/>
    <w:rsid w:val="005B568B"/>
    <w:rsid w:val="005E1241"/>
    <w:rsid w:val="005E1B59"/>
    <w:rsid w:val="005F5435"/>
    <w:rsid w:val="00613AC1"/>
    <w:rsid w:val="006236CD"/>
    <w:rsid w:val="00660978"/>
    <w:rsid w:val="006663A4"/>
    <w:rsid w:val="00667C64"/>
    <w:rsid w:val="00694E7B"/>
    <w:rsid w:val="006A44B0"/>
    <w:rsid w:val="006C2945"/>
    <w:rsid w:val="006E243A"/>
    <w:rsid w:val="006F187B"/>
    <w:rsid w:val="006F4B51"/>
    <w:rsid w:val="007471B2"/>
    <w:rsid w:val="00761393"/>
    <w:rsid w:val="00761D46"/>
    <w:rsid w:val="00771708"/>
    <w:rsid w:val="00815BB6"/>
    <w:rsid w:val="008B5CBB"/>
    <w:rsid w:val="008D1F1A"/>
    <w:rsid w:val="008F0B99"/>
    <w:rsid w:val="00906CA1"/>
    <w:rsid w:val="00936A23"/>
    <w:rsid w:val="00957FC4"/>
    <w:rsid w:val="00967A5B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D645A"/>
    <w:rsid w:val="00AE37E3"/>
    <w:rsid w:val="00AE588F"/>
    <w:rsid w:val="00AF7AD0"/>
    <w:rsid w:val="00B248C4"/>
    <w:rsid w:val="00B2579A"/>
    <w:rsid w:val="00B830BB"/>
    <w:rsid w:val="00BB098E"/>
    <w:rsid w:val="00BD2198"/>
    <w:rsid w:val="00BF63AC"/>
    <w:rsid w:val="00C008C5"/>
    <w:rsid w:val="00C014B1"/>
    <w:rsid w:val="00C068D6"/>
    <w:rsid w:val="00C32F68"/>
    <w:rsid w:val="00C44E67"/>
    <w:rsid w:val="00C53CDC"/>
    <w:rsid w:val="00C86162"/>
    <w:rsid w:val="00CC1CE1"/>
    <w:rsid w:val="00CC5E21"/>
    <w:rsid w:val="00CD1CAD"/>
    <w:rsid w:val="00CD237D"/>
    <w:rsid w:val="00D06534"/>
    <w:rsid w:val="00D11741"/>
    <w:rsid w:val="00D17D11"/>
    <w:rsid w:val="00DC2025"/>
    <w:rsid w:val="00DE0886"/>
    <w:rsid w:val="00DE740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95F36-9A5F-43BE-8E61-ABE478971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0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Luffi</cp:lastModifiedBy>
  <cp:revision>2</cp:revision>
  <cp:lastPrinted>2011-01-19T00:30:00Z</cp:lastPrinted>
  <dcterms:created xsi:type="dcterms:W3CDTF">2017-11-26T19:04:00Z</dcterms:created>
  <dcterms:modified xsi:type="dcterms:W3CDTF">2017-11-26T19:04:00Z</dcterms:modified>
</cp:coreProperties>
</file>