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0978E0">
        <w:rPr>
          <w:rFonts w:ascii="Arial" w:hAnsi="Arial" w:cs="Arial"/>
          <w:b/>
        </w:rPr>
        <w:t>ACTUALIZACION</w:t>
      </w:r>
      <w:r w:rsidR="002266F5">
        <w:rPr>
          <w:rFonts w:ascii="Arial" w:hAnsi="Arial" w:cs="Arial"/>
          <w:b/>
        </w:rPr>
        <w:t xml:space="preserve"> Y RE</w:t>
      </w:r>
      <w:bookmarkStart w:id="0" w:name="_GoBack"/>
      <w:bookmarkEnd w:id="0"/>
      <w:r w:rsidR="002266F5">
        <w:rPr>
          <w:rFonts w:ascii="Arial" w:hAnsi="Arial" w:cs="Arial"/>
          <w:b/>
        </w:rPr>
        <w:t xml:space="preserve">FORMA TRIBUTARIA </w:t>
      </w:r>
      <w:r w:rsidR="00124D5E">
        <w:rPr>
          <w:rFonts w:ascii="Arial" w:hAnsi="Arial" w:cs="Arial"/>
          <w:b/>
        </w:rPr>
        <w:t>2017</w:t>
      </w:r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851" w:rsidRDefault="001B7851" w:rsidP="00AF7AD0">
      <w:r>
        <w:separator/>
      </w:r>
    </w:p>
  </w:endnote>
  <w:endnote w:type="continuationSeparator" w:id="0">
    <w:p w:rsidR="001B7851" w:rsidRDefault="001B7851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1B7851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851" w:rsidRDefault="001B7851" w:rsidP="00AF7AD0">
      <w:r>
        <w:separator/>
      </w:r>
    </w:p>
  </w:footnote>
  <w:footnote w:type="continuationSeparator" w:id="0">
    <w:p w:rsidR="001B7851" w:rsidRDefault="001B7851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1B785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1B785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978E0"/>
    <w:rsid w:val="000A377E"/>
    <w:rsid w:val="000B3C68"/>
    <w:rsid w:val="000C58B8"/>
    <w:rsid w:val="000C592C"/>
    <w:rsid w:val="000D5A4F"/>
    <w:rsid w:val="000D6AA4"/>
    <w:rsid w:val="000F4F34"/>
    <w:rsid w:val="00124D5E"/>
    <w:rsid w:val="00143A9D"/>
    <w:rsid w:val="001464B3"/>
    <w:rsid w:val="00163E7B"/>
    <w:rsid w:val="001800D1"/>
    <w:rsid w:val="0019399D"/>
    <w:rsid w:val="001B7851"/>
    <w:rsid w:val="001C67C6"/>
    <w:rsid w:val="001C6808"/>
    <w:rsid w:val="001F3296"/>
    <w:rsid w:val="002255AB"/>
    <w:rsid w:val="002266F5"/>
    <w:rsid w:val="0023584C"/>
    <w:rsid w:val="0027438C"/>
    <w:rsid w:val="002F427E"/>
    <w:rsid w:val="00316ED2"/>
    <w:rsid w:val="00327566"/>
    <w:rsid w:val="003348D9"/>
    <w:rsid w:val="003528A4"/>
    <w:rsid w:val="00375A8C"/>
    <w:rsid w:val="00385DA3"/>
    <w:rsid w:val="003C3999"/>
    <w:rsid w:val="004158C4"/>
    <w:rsid w:val="004169F0"/>
    <w:rsid w:val="00467C5F"/>
    <w:rsid w:val="004A3241"/>
    <w:rsid w:val="004F21EE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713D4D"/>
    <w:rsid w:val="007471B2"/>
    <w:rsid w:val="00761393"/>
    <w:rsid w:val="00761D46"/>
    <w:rsid w:val="00771708"/>
    <w:rsid w:val="00815BB6"/>
    <w:rsid w:val="008A4920"/>
    <w:rsid w:val="008B5CBB"/>
    <w:rsid w:val="008E0C1D"/>
    <w:rsid w:val="008F0B99"/>
    <w:rsid w:val="00906CA1"/>
    <w:rsid w:val="00936A23"/>
    <w:rsid w:val="00957FC4"/>
    <w:rsid w:val="00971FE2"/>
    <w:rsid w:val="00974CF6"/>
    <w:rsid w:val="00994F29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70456"/>
    <w:rsid w:val="00AB4235"/>
    <w:rsid w:val="00AC3ED7"/>
    <w:rsid w:val="00AE37E3"/>
    <w:rsid w:val="00AE588F"/>
    <w:rsid w:val="00AF7AD0"/>
    <w:rsid w:val="00B116E6"/>
    <w:rsid w:val="00B248C4"/>
    <w:rsid w:val="00B9416E"/>
    <w:rsid w:val="00BB098E"/>
    <w:rsid w:val="00BB1502"/>
    <w:rsid w:val="00BD2198"/>
    <w:rsid w:val="00BF63AC"/>
    <w:rsid w:val="00C014B1"/>
    <w:rsid w:val="00C068D6"/>
    <w:rsid w:val="00C44E67"/>
    <w:rsid w:val="00C53CDC"/>
    <w:rsid w:val="00CC1CE1"/>
    <w:rsid w:val="00CD1CAD"/>
    <w:rsid w:val="00CD237D"/>
    <w:rsid w:val="00D06534"/>
    <w:rsid w:val="00D11741"/>
    <w:rsid w:val="00D149F7"/>
    <w:rsid w:val="00D34591"/>
    <w:rsid w:val="00DE0886"/>
    <w:rsid w:val="00DF50E7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09E8D-00D5-4B7E-B1AF-93836B6B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2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Luffi</cp:lastModifiedBy>
  <cp:revision>3</cp:revision>
  <cp:lastPrinted>2011-01-19T00:30:00Z</cp:lastPrinted>
  <dcterms:created xsi:type="dcterms:W3CDTF">2016-11-20T03:54:00Z</dcterms:created>
  <dcterms:modified xsi:type="dcterms:W3CDTF">2016-11-20T03:55:00Z</dcterms:modified>
</cp:coreProperties>
</file>