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C2025">
      <w:pPr>
        <w:spacing w:line="240" w:lineRule="atLeast"/>
        <w:jc w:val="center"/>
        <w:rPr>
          <w:rFonts w:ascii="Arial" w:hAnsi="Arial" w:cs="Arial"/>
          <w:b/>
          <w:caps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bookmarkStart w:id="0" w:name="_GoBack"/>
      <w:r w:rsidR="00725DEE">
        <w:rPr>
          <w:rFonts w:ascii="Arial" w:hAnsi="Arial" w:cs="Arial"/>
          <w:b/>
          <w:caps/>
        </w:rPr>
        <w:t>ACTUALIZACIÓN TRIBUTARIA 2018</w:t>
      </w:r>
      <w:bookmarkEnd w:id="0"/>
    </w:p>
    <w:p w:rsidR="00DC2025" w:rsidRDefault="00DC2025" w:rsidP="00DC2025">
      <w:pPr>
        <w:spacing w:line="240" w:lineRule="atLeast"/>
        <w:jc w:val="center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F0B" w:rsidRDefault="007B0F0B" w:rsidP="00AF7AD0">
      <w:r>
        <w:separator/>
      </w:r>
    </w:p>
  </w:endnote>
  <w:endnote w:type="continuationSeparator" w:id="0">
    <w:p w:rsidR="007B0F0B" w:rsidRDefault="007B0F0B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7B0F0B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F0B" w:rsidRDefault="007B0F0B" w:rsidP="00AF7AD0">
      <w:r>
        <w:separator/>
      </w:r>
    </w:p>
  </w:footnote>
  <w:footnote w:type="continuationSeparator" w:id="0">
    <w:p w:rsidR="007B0F0B" w:rsidRDefault="007B0F0B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7B0F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7B0F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36003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003F3"/>
    <w:rsid w:val="001329D0"/>
    <w:rsid w:val="00143A9D"/>
    <w:rsid w:val="00153771"/>
    <w:rsid w:val="00163E7B"/>
    <w:rsid w:val="001800D1"/>
    <w:rsid w:val="0019399D"/>
    <w:rsid w:val="001C6599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66593"/>
    <w:rsid w:val="00467C5F"/>
    <w:rsid w:val="004A3241"/>
    <w:rsid w:val="004D6418"/>
    <w:rsid w:val="004E4289"/>
    <w:rsid w:val="005477FE"/>
    <w:rsid w:val="005A36A6"/>
    <w:rsid w:val="005B568B"/>
    <w:rsid w:val="005B68A2"/>
    <w:rsid w:val="005E1241"/>
    <w:rsid w:val="005E1B59"/>
    <w:rsid w:val="005F5435"/>
    <w:rsid w:val="00610AC5"/>
    <w:rsid w:val="00613AC1"/>
    <w:rsid w:val="00622B8C"/>
    <w:rsid w:val="00660978"/>
    <w:rsid w:val="006663A4"/>
    <w:rsid w:val="00667C64"/>
    <w:rsid w:val="00694E7B"/>
    <w:rsid w:val="006A44B0"/>
    <w:rsid w:val="006C2945"/>
    <w:rsid w:val="006E243A"/>
    <w:rsid w:val="006F187B"/>
    <w:rsid w:val="006F4B51"/>
    <w:rsid w:val="006F6CA4"/>
    <w:rsid w:val="007108B6"/>
    <w:rsid w:val="007125C1"/>
    <w:rsid w:val="00725DEE"/>
    <w:rsid w:val="007471B2"/>
    <w:rsid w:val="00761393"/>
    <w:rsid w:val="00761D46"/>
    <w:rsid w:val="00771708"/>
    <w:rsid w:val="007B0F0B"/>
    <w:rsid w:val="00815BB6"/>
    <w:rsid w:val="008B5CBB"/>
    <w:rsid w:val="008D1F1A"/>
    <w:rsid w:val="008F0B99"/>
    <w:rsid w:val="00906CA1"/>
    <w:rsid w:val="00936A23"/>
    <w:rsid w:val="00957FC4"/>
    <w:rsid w:val="00967A5B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282C"/>
    <w:rsid w:val="00AC3ED7"/>
    <w:rsid w:val="00AD645A"/>
    <w:rsid w:val="00AE37E3"/>
    <w:rsid w:val="00AE588F"/>
    <w:rsid w:val="00AF7AD0"/>
    <w:rsid w:val="00B248C4"/>
    <w:rsid w:val="00B2579A"/>
    <w:rsid w:val="00B830BB"/>
    <w:rsid w:val="00BB098E"/>
    <w:rsid w:val="00BB19A2"/>
    <w:rsid w:val="00BD2198"/>
    <w:rsid w:val="00BF63AC"/>
    <w:rsid w:val="00C008C5"/>
    <w:rsid w:val="00C014B1"/>
    <w:rsid w:val="00C068D6"/>
    <w:rsid w:val="00C32F68"/>
    <w:rsid w:val="00C44E67"/>
    <w:rsid w:val="00C53CDC"/>
    <w:rsid w:val="00C86162"/>
    <w:rsid w:val="00CC1CE1"/>
    <w:rsid w:val="00CC5E21"/>
    <w:rsid w:val="00CD1CAD"/>
    <w:rsid w:val="00CD237D"/>
    <w:rsid w:val="00D06534"/>
    <w:rsid w:val="00D11741"/>
    <w:rsid w:val="00D17D11"/>
    <w:rsid w:val="00DC2025"/>
    <w:rsid w:val="00DE0886"/>
    <w:rsid w:val="00DE7406"/>
    <w:rsid w:val="00DF5480"/>
    <w:rsid w:val="00E10E0F"/>
    <w:rsid w:val="00E44A76"/>
    <w:rsid w:val="00E56FC1"/>
    <w:rsid w:val="00E72012"/>
    <w:rsid w:val="00E74F4F"/>
    <w:rsid w:val="00E91735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7AD18-DE88-4535-BB9D-17AB2362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Luffi</cp:lastModifiedBy>
  <cp:revision>2</cp:revision>
  <cp:lastPrinted>2011-01-19T00:30:00Z</cp:lastPrinted>
  <dcterms:created xsi:type="dcterms:W3CDTF">2018-01-30T02:11:00Z</dcterms:created>
  <dcterms:modified xsi:type="dcterms:W3CDTF">2018-01-30T02:11:00Z</dcterms:modified>
</cp:coreProperties>
</file>