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95682C">
        <w:rPr>
          <w:rFonts w:ascii="Arial" w:hAnsi="Arial" w:cs="Arial"/>
          <w:b/>
          <w:sz w:val="22"/>
          <w:szCs w:val="22"/>
        </w:rPr>
        <w:t xml:space="preserve"> </w:t>
      </w:r>
      <w:r w:rsidR="006E243A">
        <w:rPr>
          <w:rFonts w:ascii="Arial" w:hAnsi="Arial" w:cs="Arial"/>
          <w:b/>
        </w:rPr>
        <w:t xml:space="preserve">20 </w:t>
      </w:r>
      <w:r w:rsidR="000A377E">
        <w:rPr>
          <w:rFonts w:ascii="Arial" w:hAnsi="Arial" w:cs="Arial"/>
          <w:b/>
        </w:rPr>
        <w:t>C</w:t>
      </w:r>
      <w:r w:rsidR="006E243A">
        <w:rPr>
          <w:rFonts w:ascii="Arial" w:hAnsi="Arial" w:cs="Arial"/>
          <w:b/>
        </w:rPr>
        <w:t>ASOS DE OPERACIONES CON NO DOMICILIADO</w:t>
      </w:r>
      <w:bookmarkStart w:id="0" w:name="_GoBack"/>
      <w:bookmarkEnd w:id="0"/>
      <w:r w:rsidR="006E243A">
        <w:rPr>
          <w:rFonts w:ascii="Arial" w:hAnsi="Arial" w:cs="Arial"/>
          <w:b/>
        </w:rPr>
        <w:t>S</w:t>
      </w:r>
    </w:p>
    <w:p w:rsidR="00957FC4" w:rsidRDefault="00957FC4" w:rsidP="00957FC4">
      <w:pPr>
        <w:spacing w:line="240" w:lineRule="atLeast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CF732B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w:pict>
                <v:line id="Line 2" o:spid="_x0000_s1026" style="position:absolute;z-index:251658240;visibility:visibl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<v:stroke endarrow="block"/>
                </v:line>
              </w:pic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CF732B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w:pict>
                <v:line id="Line 3" o:spid="_x0000_s1027" style="position:absolute;z-index:251661312;visibility:visibl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<v:stroke endarrow="block"/>
                </v:line>
              </w:pic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r w:rsidRPr="007405F6">
        <w:rPr>
          <w:rFonts w:ascii="Arial" w:hAnsi="Arial" w:cs="Arial"/>
          <w:b/>
          <w:sz w:val="20"/>
          <w:szCs w:val="20"/>
        </w:rPr>
        <w:t>Notas:</w:t>
      </w:r>
      <w:r>
        <w:rPr>
          <w:rFonts w:ascii="Arial" w:hAnsi="Arial" w:cs="Arial"/>
          <w:sz w:val="20"/>
          <w:szCs w:val="20"/>
        </w:rPr>
        <w:t>Puede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308" w:rsidRDefault="00632308" w:rsidP="00AF7AD0">
      <w:r>
        <w:separator/>
      </w:r>
    </w:p>
  </w:endnote>
  <w:endnote w:type="continuationSeparator" w:id="1">
    <w:p w:rsidR="00632308" w:rsidRDefault="00632308" w:rsidP="00AF7A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41" w:rsidRPr="004158C4" w:rsidRDefault="00CF732B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308" w:rsidRDefault="00632308" w:rsidP="00AF7AD0">
      <w:r>
        <w:separator/>
      </w:r>
    </w:p>
  </w:footnote>
  <w:footnote w:type="continuationSeparator" w:id="1">
    <w:p w:rsidR="00632308" w:rsidRDefault="00632308" w:rsidP="00AF7A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F4F" w:rsidRDefault="00CF732B">
    <w:pPr>
      <w:pStyle w:val="Encabezado"/>
    </w:pPr>
    <w:r w:rsidRPr="00CF732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F4F" w:rsidRDefault="00CF732B">
    <w:pPr>
      <w:pStyle w:val="Encabezado"/>
    </w:pPr>
    <w:r w:rsidRPr="00CF732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F63AC"/>
    <w:rsid w:val="00010636"/>
    <w:rsid w:val="000440A7"/>
    <w:rsid w:val="000513ED"/>
    <w:rsid w:val="00053E3B"/>
    <w:rsid w:val="00054A9E"/>
    <w:rsid w:val="00077AC2"/>
    <w:rsid w:val="000A377E"/>
    <w:rsid w:val="000B3C68"/>
    <w:rsid w:val="000F4F34"/>
    <w:rsid w:val="00143A9D"/>
    <w:rsid w:val="00163E7B"/>
    <w:rsid w:val="001800D1"/>
    <w:rsid w:val="0019399D"/>
    <w:rsid w:val="001C67C6"/>
    <w:rsid w:val="001C6808"/>
    <w:rsid w:val="002255AB"/>
    <w:rsid w:val="0027438C"/>
    <w:rsid w:val="002F427E"/>
    <w:rsid w:val="00316ED2"/>
    <w:rsid w:val="00327566"/>
    <w:rsid w:val="003348D9"/>
    <w:rsid w:val="003528A4"/>
    <w:rsid w:val="00375A8C"/>
    <w:rsid w:val="003C3999"/>
    <w:rsid w:val="004158C4"/>
    <w:rsid w:val="004169F0"/>
    <w:rsid w:val="00467C5F"/>
    <w:rsid w:val="004A3241"/>
    <w:rsid w:val="005477FE"/>
    <w:rsid w:val="005E1B59"/>
    <w:rsid w:val="00613AC1"/>
    <w:rsid w:val="00632308"/>
    <w:rsid w:val="00660978"/>
    <w:rsid w:val="006663A4"/>
    <w:rsid w:val="00694E7B"/>
    <w:rsid w:val="006A44B0"/>
    <w:rsid w:val="006E243A"/>
    <w:rsid w:val="006F187B"/>
    <w:rsid w:val="007471B2"/>
    <w:rsid w:val="00761393"/>
    <w:rsid w:val="00761D46"/>
    <w:rsid w:val="00771708"/>
    <w:rsid w:val="00815BB6"/>
    <w:rsid w:val="008B5CBB"/>
    <w:rsid w:val="008F0B99"/>
    <w:rsid w:val="00906CA1"/>
    <w:rsid w:val="00936A23"/>
    <w:rsid w:val="0095682C"/>
    <w:rsid w:val="00957FC4"/>
    <w:rsid w:val="00971FE2"/>
    <w:rsid w:val="00974CF6"/>
    <w:rsid w:val="009A0D0A"/>
    <w:rsid w:val="009A4CE0"/>
    <w:rsid w:val="009C7C22"/>
    <w:rsid w:val="00A015E6"/>
    <w:rsid w:val="00A04BA7"/>
    <w:rsid w:val="00A13AEC"/>
    <w:rsid w:val="00A20824"/>
    <w:rsid w:val="00A37EB3"/>
    <w:rsid w:val="00AB4235"/>
    <w:rsid w:val="00AC3ED7"/>
    <w:rsid w:val="00AE37E3"/>
    <w:rsid w:val="00AF7AD0"/>
    <w:rsid w:val="00B248C4"/>
    <w:rsid w:val="00BB098E"/>
    <w:rsid w:val="00BF63AC"/>
    <w:rsid w:val="00C014B1"/>
    <w:rsid w:val="00C44E67"/>
    <w:rsid w:val="00C53CDC"/>
    <w:rsid w:val="00CD237D"/>
    <w:rsid w:val="00CF732B"/>
    <w:rsid w:val="00D11741"/>
    <w:rsid w:val="00DF5480"/>
    <w:rsid w:val="00E44A76"/>
    <w:rsid w:val="00E56FC1"/>
    <w:rsid w:val="00E74F4F"/>
    <w:rsid w:val="00E928F6"/>
    <w:rsid w:val="00E9290C"/>
    <w:rsid w:val="00ED70A9"/>
    <w:rsid w:val="00EF39D2"/>
    <w:rsid w:val="00F25121"/>
    <w:rsid w:val="00F50CCA"/>
    <w:rsid w:val="00F52F84"/>
    <w:rsid w:val="00F8166D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4FE48-E36A-4024-A23D-758EECCF6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1</TotalTime>
  <Pages>1</Pages>
  <Words>120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Propietario</cp:lastModifiedBy>
  <cp:revision>2</cp:revision>
  <cp:lastPrinted>2011-01-19T00:30:00Z</cp:lastPrinted>
  <dcterms:created xsi:type="dcterms:W3CDTF">2016-08-08T19:56:00Z</dcterms:created>
  <dcterms:modified xsi:type="dcterms:W3CDTF">2016-08-08T19:56:00Z</dcterms:modified>
</cp:coreProperties>
</file>